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68A447B" w14:textId="0490E9C5" w:rsidR="005E54D4" w:rsidRDefault="005E54D4" w:rsidP="006B1C01"/>
    <w:p w14:paraId="2171DC15" w14:textId="77777777" w:rsidR="001B32B7" w:rsidRDefault="005E54D4" w:rsidP="005E54D4">
      <w:pPr>
        <w:tabs>
          <w:tab w:val="left" w:pos="1245"/>
        </w:tabs>
      </w:pPr>
      <w:r>
        <w:tab/>
      </w:r>
    </w:p>
    <w:p w14:paraId="2814CA5A" w14:textId="77777777" w:rsidR="00733BAA" w:rsidRDefault="00733BAA" w:rsidP="005E54D4">
      <w:pPr>
        <w:tabs>
          <w:tab w:val="left" w:pos="1245"/>
        </w:tabs>
      </w:pPr>
    </w:p>
    <w:p w14:paraId="40A3A56E" w14:textId="77777777" w:rsidR="00733BAA" w:rsidRDefault="00733BAA" w:rsidP="005E54D4">
      <w:pPr>
        <w:tabs>
          <w:tab w:val="left" w:pos="1245"/>
        </w:tabs>
      </w:pPr>
    </w:p>
    <w:p w14:paraId="610E326B" w14:textId="77777777" w:rsidR="00733BAA" w:rsidRDefault="00733BAA" w:rsidP="005E54D4">
      <w:pPr>
        <w:tabs>
          <w:tab w:val="left" w:pos="1245"/>
        </w:tabs>
      </w:pPr>
    </w:p>
    <w:p w14:paraId="78B11B51" w14:textId="77777777" w:rsidR="00733BAA" w:rsidRDefault="002C739F" w:rsidP="005E54D4">
      <w:pPr>
        <w:tabs>
          <w:tab w:val="left" w:pos="1245"/>
        </w:tabs>
      </w:pPr>
      <w:r w:rsidRPr="00733BAA"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72B2A9E0" wp14:editId="0146B9CA">
            <wp:simplePos x="0" y="0"/>
            <wp:positionH relativeFrom="column">
              <wp:posOffset>70816</wp:posOffset>
            </wp:positionH>
            <wp:positionV relativeFrom="paragraph">
              <wp:posOffset>79375</wp:posOffset>
            </wp:positionV>
            <wp:extent cx="2538730" cy="513715"/>
            <wp:effectExtent l="0" t="0" r="1270" b="0"/>
            <wp:wrapNone/>
            <wp:docPr id="53" name="Bild 53" descr="Bildschirmfoto 2015-08-05 u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3" descr="Bildschirmfoto 2015-08-05 um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1FA92" w14:textId="20E65634" w:rsidR="00733BAA" w:rsidRDefault="002C739F" w:rsidP="005E54D4">
      <w:pPr>
        <w:tabs>
          <w:tab w:val="left" w:pos="1245"/>
        </w:tabs>
      </w:pPr>
      <w:r w:rsidRPr="00733BAA">
        <w:rPr>
          <w:noProof/>
          <w:lang w:val="de-CH" w:eastAsia="de-CH"/>
        </w:rPr>
        <w:drawing>
          <wp:anchor distT="0" distB="0" distL="114300" distR="114300" simplePos="0" relativeHeight="251661312" behindDoc="1" locked="0" layoutInCell="1" allowOverlap="1" wp14:anchorId="7093DE07" wp14:editId="395494ED">
            <wp:simplePos x="0" y="0"/>
            <wp:positionH relativeFrom="column">
              <wp:posOffset>3863340</wp:posOffset>
            </wp:positionH>
            <wp:positionV relativeFrom="paragraph">
              <wp:posOffset>998855</wp:posOffset>
            </wp:positionV>
            <wp:extent cx="1657350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352" y="21385"/>
                <wp:lineTo x="21352" y="0"/>
                <wp:lineTo x="0" y="0"/>
              </wp:wrapPolygon>
            </wp:wrapTight>
            <wp:docPr id="55" name="Bild 55" descr="Macintosh HD:Users:Lukas:Desktop:Bildschirmfoto 2015-08-05 um 16.2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Lukas:Desktop:Bildschirmfoto 2015-08-05 um 16.29.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8E86" w14:textId="3F85D3AB" w:rsidR="00733BAA" w:rsidRDefault="0044243A" w:rsidP="005E54D4">
      <w:pPr>
        <w:tabs>
          <w:tab w:val="left" w:pos="1245"/>
        </w:tabs>
      </w:pPr>
      <w:r w:rsidRPr="00733BAA"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33BDD5B9" wp14:editId="2E3A8C29">
            <wp:simplePos x="0" y="0"/>
            <wp:positionH relativeFrom="margin">
              <wp:posOffset>191770</wp:posOffset>
            </wp:positionH>
            <wp:positionV relativeFrom="margin">
              <wp:posOffset>1343025</wp:posOffset>
            </wp:positionV>
            <wp:extent cx="5227955" cy="1957705"/>
            <wp:effectExtent l="0" t="0" r="4445" b="0"/>
            <wp:wrapSquare wrapText="bothSides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A292" w14:textId="77777777" w:rsidR="00733BAA" w:rsidRDefault="00733BAA" w:rsidP="005E54D4">
      <w:pPr>
        <w:tabs>
          <w:tab w:val="left" w:pos="1245"/>
        </w:tabs>
      </w:pPr>
    </w:p>
    <w:p w14:paraId="49937CAD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63728D32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53FA3D76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2F9EB6AB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057BE84E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730313F4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17ABE375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4FA688E0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53C30DBA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7F6BF1A9" w14:textId="77777777" w:rsidR="0044243A" w:rsidRDefault="0044243A" w:rsidP="005E54D4">
      <w:pPr>
        <w:tabs>
          <w:tab w:val="left" w:pos="1245"/>
        </w:tabs>
        <w:rPr>
          <w:b/>
        </w:rPr>
      </w:pPr>
    </w:p>
    <w:p w14:paraId="61876020" w14:textId="7CF28883" w:rsidR="00733BAA" w:rsidRPr="00733BAA" w:rsidRDefault="00733BAA" w:rsidP="005E54D4">
      <w:pPr>
        <w:tabs>
          <w:tab w:val="left" w:pos="1245"/>
        </w:tabs>
        <w:rPr>
          <w:rFonts w:ascii="Arial" w:hAnsi="Arial" w:cs="Arial"/>
        </w:rPr>
      </w:pPr>
      <w:r w:rsidRPr="00733BAA">
        <w:rPr>
          <w:b/>
        </w:rPr>
        <w:t>Was ist 4127-Move?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33BAA">
        <w:rPr>
          <w:rFonts w:ascii="Arial" w:hAnsi="Arial" w:cs="Arial"/>
        </w:rPr>
        <w:t xml:space="preserve">Die zusätzliche Sportstunde für Kindergarten- </w:t>
      </w:r>
    </w:p>
    <w:p w14:paraId="217FA875" w14:textId="77777777" w:rsidR="00733BAA" w:rsidRPr="00733BAA" w:rsidRDefault="00733BAA" w:rsidP="005E54D4">
      <w:pPr>
        <w:tabs>
          <w:tab w:val="left" w:pos="1245"/>
        </w:tabs>
        <w:rPr>
          <w:rFonts w:ascii="Arial" w:hAnsi="Arial" w:cs="Arial"/>
        </w:rPr>
      </w:pPr>
      <w:r w:rsidRPr="00733BAA">
        <w:rPr>
          <w:rFonts w:ascii="Arial" w:hAnsi="Arial" w:cs="Arial"/>
        </w:rPr>
        <w:tab/>
      </w:r>
      <w:r w:rsidRPr="00733BAA">
        <w:rPr>
          <w:rFonts w:ascii="Arial" w:hAnsi="Arial" w:cs="Arial"/>
        </w:rPr>
        <w:tab/>
      </w:r>
      <w:r w:rsidRPr="00733BAA">
        <w:rPr>
          <w:rFonts w:ascii="Arial" w:hAnsi="Arial" w:cs="Arial"/>
        </w:rPr>
        <w:tab/>
      </w:r>
      <w:r w:rsidRPr="00733BAA">
        <w:rPr>
          <w:rFonts w:ascii="Arial" w:hAnsi="Arial" w:cs="Arial"/>
        </w:rPr>
        <w:tab/>
      </w:r>
      <w:r w:rsidRPr="00733BAA">
        <w:rPr>
          <w:rFonts w:ascii="Arial" w:hAnsi="Arial" w:cs="Arial"/>
        </w:rPr>
        <w:tab/>
      </w:r>
      <w:r w:rsidRPr="00733BAA">
        <w:rPr>
          <w:rFonts w:ascii="Arial" w:hAnsi="Arial" w:cs="Arial"/>
        </w:rPr>
        <w:tab/>
        <w:t>und Primarschulkinder</w:t>
      </w:r>
    </w:p>
    <w:p w14:paraId="396E5B82" w14:textId="77777777" w:rsidR="00733BAA" w:rsidRDefault="00733BAA" w:rsidP="005E54D4">
      <w:pPr>
        <w:tabs>
          <w:tab w:val="left" w:pos="1245"/>
        </w:tabs>
        <w:rPr>
          <w:b/>
        </w:rPr>
      </w:pPr>
    </w:p>
    <w:p w14:paraId="59B95D3F" w14:textId="77777777" w:rsidR="00733BAA" w:rsidRDefault="00733BAA" w:rsidP="005E54D4">
      <w:pPr>
        <w:tabs>
          <w:tab w:val="left" w:pos="1245"/>
        </w:tabs>
        <w:rPr>
          <w:rFonts w:ascii="Arial" w:hAnsi="Arial" w:cs="Arial"/>
        </w:rPr>
      </w:pPr>
      <w:r>
        <w:rPr>
          <w:b/>
        </w:rPr>
        <w:t>Wer kann dabei sein?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33BAA">
        <w:rPr>
          <w:rFonts w:ascii="Arial" w:hAnsi="Arial" w:cs="Arial"/>
        </w:rPr>
        <w:t xml:space="preserve">Alle Kinder vom Kindergarten bis und </w:t>
      </w:r>
    </w:p>
    <w:p w14:paraId="373B1D9E" w14:textId="77777777" w:rsidR="00733BAA" w:rsidRPr="00733BAA" w:rsidRDefault="00733BAA" w:rsidP="005E54D4">
      <w:pPr>
        <w:tabs>
          <w:tab w:val="left" w:pos="1245"/>
        </w:tabs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33BAA">
        <w:rPr>
          <w:rFonts w:ascii="Arial" w:hAnsi="Arial" w:cs="Arial"/>
        </w:rPr>
        <w:t>mit 2. Klasse</w:t>
      </w:r>
    </w:p>
    <w:p w14:paraId="71EC072B" w14:textId="77777777" w:rsidR="00733BAA" w:rsidRPr="00733BAA" w:rsidRDefault="00733BAA" w:rsidP="005E54D4">
      <w:pPr>
        <w:tabs>
          <w:tab w:val="left" w:pos="1245"/>
        </w:tabs>
        <w:rPr>
          <w:rFonts w:ascii="Arial" w:hAnsi="Arial" w:cs="Arial"/>
          <w:b/>
        </w:rPr>
      </w:pPr>
    </w:p>
    <w:p w14:paraId="06DBF57C" w14:textId="777B21D1" w:rsidR="00733BAA" w:rsidRPr="00733BAA" w:rsidRDefault="00733BAA" w:rsidP="00733BAA">
      <w:pPr>
        <w:tabs>
          <w:tab w:val="left" w:pos="1245"/>
        </w:tabs>
        <w:ind w:left="4254" w:hanging="4254"/>
        <w:rPr>
          <w:rFonts w:ascii="Arial" w:hAnsi="Arial" w:cs="Arial"/>
          <w:b/>
        </w:rPr>
      </w:pPr>
      <w:r>
        <w:rPr>
          <w:b/>
        </w:rPr>
        <w:t>Wann</w:t>
      </w:r>
      <w:r w:rsidR="00C65D80">
        <w:rPr>
          <w:b/>
        </w:rPr>
        <w:t xml:space="preserve"> &amp; wo</w:t>
      </w:r>
      <w:r>
        <w:rPr>
          <w:b/>
        </w:rPr>
        <w:t xml:space="preserve"> finden die Kurse statt?</w:t>
      </w:r>
      <w:r>
        <w:rPr>
          <w:b/>
        </w:rPr>
        <w:tab/>
      </w:r>
      <w:r w:rsidRPr="00C65D80">
        <w:rPr>
          <w:rFonts w:ascii="Arial" w:hAnsi="Arial" w:cs="Arial"/>
          <w:sz w:val="22"/>
          <w:szCs w:val="18"/>
        </w:rPr>
        <w:t>Mittwochnachmittag</w:t>
      </w:r>
      <w:r w:rsidR="00C65D80" w:rsidRPr="00C65D80">
        <w:rPr>
          <w:rFonts w:ascii="Arial" w:hAnsi="Arial" w:cs="Arial"/>
          <w:sz w:val="22"/>
          <w:szCs w:val="18"/>
        </w:rPr>
        <w:t xml:space="preserve"> in der Turnhalle </w:t>
      </w:r>
      <w:r w:rsidR="000C0F8E">
        <w:rPr>
          <w:rFonts w:ascii="Arial" w:hAnsi="Arial" w:cs="Arial"/>
          <w:sz w:val="22"/>
          <w:szCs w:val="18"/>
        </w:rPr>
        <w:t>Kirchmatt</w:t>
      </w:r>
      <w:r w:rsidRPr="00733BAA">
        <w:rPr>
          <w:rFonts w:ascii="Arial" w:hAnsi="Arial" w:cs="Arial"/>
        </w:rPr>
        <w:br/>
        <w:t>13.</w:t>
      </w:r>
      <w:r w:rsidR="0044243A">
        <w:rPr>
          <w:rFonts w:ascii="Arial" w:hAnsi="Arial" w:cs="Arial"/>
        </w:rPr>
        <w:t>15</w:t>
      </w:r>
      <w:r w:rsidRPr="00733BAA">
        <w:rPr>
          <w:rFonts w:ascii="Arial" w:hAnsi="Arial" w:cs="Arial"/>
        </w:rPr>
        <w:t xml:space="preserve"> – 14.</w:t>
      </w:r>
      <w:r w:rsidR="0044243A">
        <w:rPr>
          <w:rFonts w:ascii="Arial" w:hAnsi="Arial" w:cs="Arial"/>
        </w:rPr>
        <w:t>15</w:t>
      </w:r>
      <w:r w:rsidRPr="00733BAA">
        <w:rPr>
          <w:rFonts w:ascii="Arial" w:hAnsi="Arial" w:cs="Arial"/>
        </w:rPr>
        <w:t xml:space="preserve"> Uhr</w:t>
      </w:r>
      <w:r w:rsidRPr="00733BAA">
        <w:rPr>
          <w:rFonts w:ascii="Arial" w:hAnsi="Arial" w:cs="Arial"/>
        </w:rPr>
        <w:tab/>
        <w:t xml:space="preserve">1. – 2.  Klassen </w:t>
      </w:r>
      <w:r w:rsidRPr="00733BAA">
        <w:rPr>
          <w:rFonts w:ascii="Arial" w:hAnsi="Arial" w:cs="Arial"/>
        </w:rPr>
        <w:br/>
        <w:t>14.</w:t>
      </w:r>
      <w:r w:rsidR="0044243A">
        <w:rPr>
          <w:rFonts w:ascii="Arial" w:hAnsi="Arial" w:cs="Arial"/>
        </w:rPr>
        <w:t>15</w:t>
      </w:r>
      <w:r w:rsidRPr="00733BAA">
        <w:rPr>
          <w:rFonts w:ascii="Arial" w:hAnsi="Arial" w:cs="Arial"/>
        </w:rPr>
        <w:t xml:space="preserve"> – 15.</w:t>
      </w:r>
      <w:r w:rsidR="0044243A">
        <w:rPr>
          <w:rFonts w:ascii="Arial" w:hAnsi="Arial" w:cs="Arial"/>
        </w:rPr>
        <w:t>15</w:t>
      </w:r>
      <w:r w:rsidRPr="00733BAA">
        <w:rPr>
          <w:rFonts w:ascii="Arial" w:hAnsi="Arial" w:cs="Arial"/>
        </w:rPr>
        <w:t xml:space="preserve"> Uhr</w:t>
      </w:r>
      <w:r w:rsidRPr="00733BAA">
        <w:rPr>
          <w:rFonts w:ascii="Arial" w:hAnsi="Arial" w:cs="Arial"/>
        </w:rPr>
        <w:tab/>
        <w:t>Kindergarten</w:t>
      </w:r>
    </w:p>
    <w:p w14:paraId="3F654913" w14:textId="77777777" w:rsidR="00733BAA" w:rsidRDefault="00733BAA" w:rsidP="005E54D4">
      <w:pPr>
        <w:tabs>
          <w:tab w:val="left" w:pos="1245"/>
        </w:tabs>
        <w:rPr>
          <w:b/>
        </w:rPr>
      </w:pPr>
    </w:p>
    <w:p w14:paraId="2BB12C21" w14:textId="52F4A44C" w:rsidR="00695843" w:rsidRDefault="00733BAA" w:rsidP="005E54D4">
      <w:pPr>
        <w:tabs>
          <w:tab w:val="left" w:pos="1245"/>
        </w:tabs>
      </w:pPr>
      <w:r>
        <w:rPr>
          <w:b/>
        </w:rPr>
        <w:t>Wie lange dauern die Kurse?</w:t>
      </w:r>
      <w:r w:rsidR="00695843">
        <w:rPr>
          <w:b/>
        </w:rPr>
        <w:tab/>
      </w:r>
      <w:r w:rsidR="00695843">
        <w:rPr>
          <w:b/>
        </w:rPr>
        <w:tab/>
      </w:r>
      <w:r w:rsidR="0044243A">
        <w:t>20. Oktober 2021</w:t>
      </w:r>
      <w:r w:rsidR="00695843">
        <w:t xml:space="preserve"> – </w:t>
      </w:r>
      <w:r w:rsidR="0044243A">
        <w:t>23</w:t>
      </w:r>
      <w:r w:rsidR="0040502B">
        <w:t>.</w:t>
      </w:r>
      <w:r w:rsidR="00387B3C">
        <w:t xml:space="preserve"> </w:t>
      </w:r>
      <w:r w:rsidR="0040502B">
        <w:t>Februar 202</w:t>
      </w:r>
      <w:r w:rsidR="0044243A">
        <w:t>2</w:t>
      </w:r>
    </w:p>
    <w:p w14:paraId="46F6B9BE" w14:textId="58AA93E4" w:rsidR="00733BAA" w:rsidRPr="00695843" w:rsidRDefault="00695843" w:rsidP="005E54D4">
      <w:pPr>
        <w:tabs>
          <w:tab w:val="left" w:pos="124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44243A">
        <w:t>7</w:t>
      </w:r>
      <w:r>
        <w:t xml:space="preserve"> Nachmittag</w:t>
      </w:r>
      <w:r w:rsidR="00D64573">
        <w:t>e</w:t>
      </w:r>
      <w:r>
        <w:t xml:space="preserve"> (keine Kurse in den Ferien) </w:t>
      </w:r>
    </w:p>
    <w:p w14:paraId="02407A01" w14:textId="77777777" w:rsidR="00733BAA" w:rsidRDefault="00733BAA" w:rsidP="005E54D4">
      <w:pPr>
        <w:tabs>
          <w:tab w:val="left" w:pos="1245"/>
        </w:tabs>
        <w:rPr>
          <w:b/>
        </w:rPr>
      </w:pPr>
    </w:p>
    <w:p w14:paraId="7E9532E1" w14:textId="77777777" w:rsidR="00733BAA" w:rsidRDefault="00733BAA" w:rsidP="005E54D4">
      <w:pPr>
        <w:tabs>
          <w:tab w:val="left" w:pos="1245"/>
        </w:tabs>
      </w:pPr>
      <w:r>
        <w:rPr>
          <w:b/>
        </w:rPr>
        <w:t>Was kosten die Kurse?</w:t>
      </w:r>
      <w:r w:rsidR="00695843">
        <w:rPr>
          <w:b/>
        </w:rPr>
        <w:tab/>
      </w:r>
      <w:r w:rsidR="00695843">
        <w:rPr>
          <w:b/>
        </w:rPr>
        <w:tab/>
      </w:r>
      <w:r w:rsidR="00695843">
        <w:rPr>
          <w:b/>
        </w:rPr>
        <w:tab/>
      </w:r>
      <w:r w:rsidR="00695843">
        <w:t>Pro Kurs CHF 20.00</w:t>
      </w:r>
    </w:p>
    <w:p w14:paraId="3CCDDCA0" w14:textId="77777777" w:rsidR="00695843" w:rsidRDefault="00695843" w:rsidP="005E54D4">
      <w:pPr>
        <w:tabs>
          <w:tab w:val="left" w:pos="124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Bei Geschwistern gibt es eine </w:t>
      </w:r>
    </w:p>
    <w:p w14:paraId="4095AC7C" w14:textId="77777777" w:rsidR="00695843" w:rsidRPr="00695843" w:rsidRDefault="00695843" w:rsidP="005E54D4">
      <w:pPr>
        <w:tabs>
          <w:tab w:val="left" w:pos="124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50%-</w:t>
      </w:r>
      <w:proofErr w:type="spellStart"/>
      <w:r>
        <w:t>Ermässigung</w:t>
      </w:r>
      <w:proofErr w:type="spellEnd"/>
      <w:r>
        <w:t xml:space="preserve"> auf das zweite Kind.</w:t>
      </w:r>
    </w:p>
    <w:p w14:paraId="4906DA07" w14:textId="77777777" w:rsidR="00733BAA" w:rsidRDefault="00733BAA" w:rsidP="005E54D4">
      <w:pPr>
        <w:tabs>
          <w:tab w:val="left" w:pos="1245"/>
        </w:tabs>
        <w:rPr>
          <w:b/>
        </w:rPr>
      </w:pPr>
    </w:p>
    <w:p w14:paraId="0A267EB5" w14:textId="561394AD" w:rsidR="00695843" w:rsidRPr="0040502B" w:rsidRDefault="00733BAA" w:rsidP="005E54D4">
      <w:pPr>
        <w:tabs>
          <w:tab w:val="left" w:pos="1245"/>
        </w:tabs>
        <w:rPr>
          <w:lang w:val="de-CH"/>
        </w:rPr>
      </w:pPr>
      <w:r>
        <w:rPr>
          <w:b/>
        </w:rPr>
        <w:t>Informationen?</w:t>
      </w:r>
      <w:r w:rsidR="00695843">
        <w:rPr>
          <w:b/>
        </w:rPr>
        <w:tab/>
      </w:r>
      <w:r w:rsidR="00695843">
        <w:rPr>
          <w:b/>
        </w:rPr>
        <w:tab/>
      </w:r>
      <w:r w:rsidR="00695843">
        <w:rPr>
          <w:b/>
        </w:rPr>
        <w:tab/>
      </w:r>
      <w:r w:rsidR="00695843">
        <w:rPr>
          <w:b/>
        </w:rPr>
        <w:tab/>
      </w:r>
      <w:r w:rsidR="00C65D80" w:rsidRPr="0040502B">
        <w:rPr>
          <w:lang w:val="de-CH"/>
        </w:rPr>
        <w:t>Adrian Wagner</w:t>
      </w:r>
      <w:r w:rsidR="00695843" w:rsidRPr="0040502B">
        <w:rPr>
          <w:lang w:val="de-CH"/>
        </w:rPr>
        <w:t xml:space="preserve"> / </w:t>
      </w:r>
      <w:hyperlink r:id="rId14" w:history="1">
        <w:r w:rsidR="00C65D80" w:rsidRPr="0040502B">
          <w:rPr>
            <w:rStyle w:val="Hyperlink"/>
            <w:sz w:val="22"/>
            <w:szCs w:val="18"/>
            <w:lang w:val="de-CH"/>
          </w:rPr>
          <w:t>adrian.wagner@stud.unibas.ch</w:t>
        </w:r>
      </w:hyperlink>
    </w:p>
    <w:p w14:paraId="01D7AC6A" w14:textId="77777777" w:rsidR="00695843" w:rsidRDefault="00695843" w:rsidP="005E54D4">
      <w:pPr>
        <w:tabs>
          <w:tab w:val="left" w:pos="1245"/>
        </w:tabs>
      </w:pPr>
      <w:r>
        <w:t>--------------------------------------------------------------------------------------</w:t>
      </w:r>
      <w:r w:rsidR="002C739F">
        <w:t>-------------------------------</w:t>
      </w:r>
    </w:p>
    <w:p w14:paraId="49FE1CFF" w14:textId="4196AFA7" w:rsidR="00695843" w:rsidRPr="002C739F" w:rsidRDefault="00695843" w:rsidP="53D35D61">
      <w:pPr>
        <w:tabs>
          <w:tab w:val="left" w:pos="1245"/>
        </w:tabs>
        <w:rPr>
          <w:b/>
          <w:bCs/>
          <w:sz w:val="20"/>
        </w:rPr>
      </w:pPr>
      <w:r w:rsidRPr="53D35D61">
        <w:rPr>
          <w:b/>
          <w:bCs/>
          <w:sz w:val="20"/>
        </w:rPr>
        <w:t xml:space="preserve">Anmeldetalon (freiwilliger Schulsport / </w:t>
      </w:r>
      <w:r w:rsidR="0044243A">
        <w:rPr>
          <w:b/>
          <w:bCs/>
          <w:sz w:val="20"/>
        </w:rPr>
        <w:t>20</w:t>
      </w:r>
      <w:r w:rsidRPr="53D35D61">
        <w:rPr>
          <w:b/>
          <w:bCs/>
          <w:sz w:val="20"/>
        </w:rPr>
        <w:t>.</w:t>
      </w:r>
      <w:r w:rsidR="000C0F8E">
        <w:rPr>
          <w:b/>
          <w:bCs/>
          <w:sz w:val="20"/>
        </w:rPr>
        <w:t xml:space="preserve"> </w:t>
      </w:r>
      <w:r w:rsidR="0044243A">
        <w:rPr>
          <w:b/>
          <w:bCs/>
          <w:sz w:val="20"/>
        </w:rPr>
        <w:t>Oktober</w:t>
      </w:r>
      <w:r w:rsidR="0040502B" w:rsidRPr="53D35D61">
        <w:rPr>
          <w:b/>
          <w:bCs/>
          <w:sz w:val="20"/>
        </w:rPr>
        <w:t xml:space="preserve"> 202</w:t>
      </w:r>
      <w:r w:rsidR="0044243A">
        <w:rPr>
          <w:b/>
          <w:bCs/>
          <w:sz w:val="20"/>
        </w:rPr>
        <w:t>1</w:t>
      </w:r>
      <w:r w:rsidR="000C0F8E">
        <w:rPr>
          <w:b/>
          <w:bCs/>
          <w:sz w:val="20"/>
        </w:rPr>
        <w:t xml:space="preserve"> - </w:t>
      </w:r>
      <w:r w:rsidR="0044243A">
        <w:rPr>
          <w:b/>
          <w:bCs/>
          <w:sz w:val="20"/>
        </w:rPr>
        <w:t>23.</w:t>
      </w:r>
      <w:r w:rsidR="000C0F8E">
        <w:rPr>
          <w:b/>
          <w:bCs/>
          <w:sz w:val="20"/>
        </w:rPr>
        <w:t xml:space="preserve"> </w:t>
      </w:r>
      <w:r w:rsidR="0040502B" w:rsidRPr="53D35D61">
        <w:rPr>
          <w:b/>
          <w:bCs/>
          <w:sz w:val="20"/>
        </w:rPr>
        <w:t>Februar</w:t>
      </w:r>
      <w:r w:rsidR="002C739F" w:rsidRPr="53D35D61">
        <w:rPr>
          <w:b/>
          <w:bCs/>
          <w:sz w:val="20"/>
        </w:rPr>
        <w:t xml:space="preserve"> 202</w:t>
      </w:r>
      <w:r w:rsidR="0044243A">
        <w:rPr>
          <w:b/>
          <w:bCs/>
          <w:sz w:val="20"/>
        </w:rPr>
        <w:t>2</w:t>
      </w:r>
      <w:r w:rsidR="002C739F" w:rsidRPr="53D35D61">
        <w:rPr>
          <w:b/>
          <w:bCs/>
          <w:sz w:val="20"/>
        </w:rPr>
        <w:t>)</w:t>
      </w:r>
    </w:p>
    <w:p w14:paraId="34AB4F36" w14:textId="25B47525" w:rsidR="002C739F" w:rsidRDefault="002C739F" w:rsidP="005E54D4">
      <w:pPr>
        <w:tabs>
          <w:tab w:val="left" w:pos="1245"/>
        </w:tabs>
        <w:rPr>
          <w:b/>
          <w:sz w:val="20"/>
        </w:rPr>
      </w:pPr>
    </w:p>
    <w:p w14:paraId="16FEC3D1" w14:textId="77777777" w:rsidR="00850032" w:rsidRPr="002C739F" w:rsidRDefault="00850032" w:rsidP="005E54D4">
      <w:pPr>
        <w:tabs>
          <w:tab w:val="left" w:pos="1245"/>
        </w:tabs>
        <w:rPr>
          <w:b/>
          <w:sz w:val="20"/>
        </w:rPr>
      </w:pPr>
    </w:p>
    <w:p w14:paraId="2B0A9CAA" w14:textId="496B4F38" w:rsidR="002C739F" w:rsidRPr="002C739F" w:rsidRDefault="007022AE" w:rsidP="005E54D4">
      <w:pPr>
        <w:tabs>
          <w:tab w:val="left" w:pos="1245"/>
        </w:tabs>
        <w:rPr>
          <w:sz w:val="20"/>
        </w:rPr>
      </w:pPr>
      <w:r>
        <w:rPr>
          <w:b/>
          <w:noProof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6B6B" wp14:editId="174CA949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33350" cy="13335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A3EE59A">
              <v:rect id="Rechteck 1" style="position:absolute;margin-left:0;margin-top:.45pt;width:10.5pt;height:10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ed="f" strokecolor="#243f60 [1604]" w14:anchorId="4F77B1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">
                <w10:wrap anchorx="margin"/>
              </v:rect>
            </w:pict>
          </mc:Fallback>
        </mc:AlternateContent>
      </w:r>
      <w:r w:rsidR="002C739F" w:rsidRPr="002C739F">
        <w:rPr>
          <w:sz w:val="20"/>
        </w:rPr>
        <w:t>……………………………………….</w:t>
      </w:r>
      <w:r w:rsidR="002C739F">
        <w:rPr>
          <w:sz w:val="20"/>
        </w:rPr>
        <w:tab/>
      </w:r>
      <w:r w:rsidR="002C739F">
        <w:rPr>
          <w:sz w:val="20"/>
        </w:rPr>
        <w:tab/>
      </w:r>
      <w:r w:rsidR="002C739F">
        <w:rPr>
          <w:sz w:val="20"/>
        </w:rPr>
        <w:tab/>
        <w:t>Mittwoch, 13.</w:t>
      </w:r>
      <w:r w:rsidR="0044243A">
        <w:rPr>
          <w:sz w:val="20"/>
        </w:rPr>
        <w:t>15</w:t>
      </w:r>
      <w:r w:rsidR="002C739F">
        <w:rPr>
          <w:sz w:val="20"/>
        </w:rPr>
        <w:t>h-14.</w:t>
      </w:r>
      <w:r w:rsidR="0044243A">
        <w:rPr>
          <w:sz w:val="20"/>
        </w:rPr>
        <w:t>15</w:t>
      </w:r>
      <w:r w:rsidR="002C739F">
        <w:rPr>
          <w:sz w:val="20"/>
        </w:rPr>
        <w:t>h (1.-2. Klasse)</w:t>
      </w:r>
    </w:p>
    <w:p w14:paraId="5128FBA0" w14:textId="77777777" w:rsidR="002C739F" w:rsidRPr="002C739F" w:rsidRDefault="007022AE" w:rsidP="005E54D4">
      <w:pPr>
        <w:tabs>
          <w:tab w:val="left" w:pos="1245"/>
        </w:tabs>
        <w:rPr>
          <w:sz w:val="20"/>
        </w:rPr>
      </w:pPr>
      <w:r>
        <w:rPr>
          <w:b/>
          <w:noProof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71EF2" wp14:editId="733B2A6A">
                <wp:simplePos x="0" y="0"/>
                <wp:positionH relativeFrom="margin">
                  <wp:posOffset>2901950</wp:posOffset>
                </wp:positionH>
                <wp:positionV relativeFrom="paragraph">
                  <wp:posOffset>135890</wp:posOffset>
                </wp:positionV>
                <wp:extent cx="133350" cy="13335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4764E4A">
              <v:rect id="Rechteck 3" style="position:absolute;margin-left:228.5pt;margin-top:10.7pt;width:10.5pt;height:10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#243f60 [1604]" w14:anchorId="64A1A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">
                <w10:wrap anchorx="margin"/>
              </v:rect>
            </w:pict>
          </mc:Fallback>
        </mc:AlternateContent>
      </w:r>
      <w:r w:rsidR="002C739F" w:rsidRPr="002C739F">
        <w:rPr>
          <w:sz w:val="20"/>
        </w:rPr>
        <w:t>Vor- und Nachname</w:t>
      </w:r>
    </w:p>
    <w:p w14:paraId="2C4A091C" w14:textId="6DB1E119" w:rsidR="00733BAA" w:rsidRPr="002C739F" w:rsidRDefault="002C739F" w:rsidP="005E54D4">
      <w:pPr>
        <w:tabs>
          <w:tab w:val="left" w:pos="1245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Mittwoch, 14.</w:t>
      </w:r>
      <w:r w:rsidR="0044243A">
        <w:rPr>
          <w:sz w:val="20"/>
        </w:rPr>
        <w:t>15</w:t>
      </w:r>
      <w:r>
        <w:rPr>
          <w:sz w:val="20"/>
        </w:rPr>
        <w:t>h-15.</w:t>
      </w:r>
      <w:r w:rsidR="0044243A">
        <w:rPr>
          <w:sz w:val="20"/>
        </w:rPr>
        <w:t>15</w:t>
      </w:r>
      <w:r>
        <w:rPr>
          <w:sz w:val="20"/>
        </w:rPr>
        <w:t>h (Kindergarten)</w:t>
      </w:r>
    </w:p>
    <w:p w14:paraId="2F4C44CD" w14:textId="77777777" w:rsidR="002C739F" w:rsidRPr="002C739F" w:rsidRDefault="002C739F" w:rsidP="002C739F">
      <w:pPr>
        <w:tabs>
          <w:tab w:val="left" w:pos="1245"/>
        </w:tabs>
        <w:rPr>
          <w:sz w:val="20"/>
        </w:rPr>
      </w:pPr>
      <w:r w:rsidRPr="002C739F">
        <w:rPr>
          <w:sz w:val="20"/>
        </w:rPr>
        <w:t>……………………………………….</w:t>
      </w:r>
    </w:p>
    <w:p w14:paraId="1BF826D8" w14:textId="77777777" w:rsidR="002C739F" w:rsidRPr="002C739F" w:rsidRDefault="002C739F" w:rsidP="005E54D4">
      <w:pPr>
        <w:tabs>
          <w:tab w:val="left" w:pos="1245"/>
        </w:tabs>
        <w:rPr>
          <w:sz w:val="20"/>
        </w:rPr>
      </w:pPr>
      <w:r w:rsidRPr="002C739F">
        <w:rPr>
          <w:sz w:val="20"/>
        </w:rPr>
        <w:t>Geburtsdatum</w:t>
      </w:r>
    </w:p>
    <w:p w14:paraId="19F6F30E" w14:textId="77777777" w:rsidR="002C739F" w:rsidRPr="007022AE" w:rsidRDefault="007022AE" w:rsidP="005E54D4">
      <w:pPr>
        <w:tabs>
          <w:tab w:val="left" w:pos="1245"/>
        </w:tabs>
        <w:rPr>
          <w:b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7022AE">
        <w:rPr>
          <w:b/>
          <w:sz w:val="20"/>
        </w:rPr>
        <w:t>Die Anmeldung und das Kursgeld (CHF20.00) sind</w:t>
      </w:r>
    </w:p>
    <w:p w14:paraId="31D7179C" w14:textId="0871FB3B" w:rsidR="002C739F" w:rsidRPr="002C739F" w:rsidRDefault="002C739F" w:rsidP="53D35D61">
      <w:pPr>
        <w:tabs>
          <w:tab w:val="left" w:pos="1245"/>
        </w:tabs>
        <w:rPr>
          <w:sz w:val="20"/>
        </w:rPr>
      </w:pPr>
      <w:r w:rsidRPr="53D35D61">
        <w:rPr>
          <w:sz w:val="20"/>
        </w:rPr>
        <w:t>……………………………………….</w:t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170AC4">
        <w:rPr>
          <w:sz w:val="20"/>
        </w:rPr>
        <w:t>b</w:t>
      </w:r>
      <w:r w:rsidR="007022AE" w:rsidRPr="53D35D61">
        <w:rPr>
          <w:b/>
          <w:bCs/>
          <w:sz w:val="20"/>
        </w:rPr>
        <w:t xml:space="preserve">is zum </w:t>
      </w:r>
      <w:r w:rsidR="000C0F8E">
        <w:rPr>
          <w:b/>
          <w:bCs/>
          <w:sz w:val="20"/>
        </w:rPr>
        <w:t>30</w:t>
      </w:r>
      <w:r w:rsidR="007022AE" w:rsidRPr="53D35D61">
        <w:rPr>
          <w:b/>
          <w:bCs/>
          <w:sz w:val="20"/>
        </w:rPr>
        <w:t xml:space="preserve">. </w:t>
      </w:r>
      <w:r w:rsidR="000C0F8E">
        <w:rPr>
          <w:b/>
          <w:bCs/>
          <w:sz w:val="20"/>
        </w:rPr>
        <w:t>Sept</w:t>
      </w:r>
      <w:r w:rsidR="00170AC4">
        <w:rPr>
          <w:b/>
          <w:bCs/>
          <w:sz w:val="20"/>
        </w:rPr>
        <w:t xml:space="preserve">. </w:t>
      </w:r>
      <w:bookmarkStart w:id="0" w:name="_GoBack"/>
      <w:bookmarkEnd w:id="0"/>
      <w:r w:rsidR="00170AC4">
        <w:rPr>
          <w:b/>
          <w:bCs/>
          <w:sz w:val="20"/>
        </w:rPr>
        <w:t>20</w:t>
      </w:r>
      <w:r w:rsidR="007022AE" w:rsidRPr="53D35D61">
        <w:rPr>
          <w:b/>
          <w:bCs/>
          <w:sz w:val="20"/>
        </w:rPr>
        <w:t>2</w:t>
      </w:r>
      <w:r w:rsidR="0044243A">
        <w:rPr>
          <w:b/>
          <w:bCs/>
          <w:sz w:val="20"/>
        </w:rPr>
        <w:t>1</w:t>
      </w:r>
      <w:r w:rsidR="007022AE" w:rsidRPr="53D35D61">
        <w:rPr>
          <w:b/>
          <w:bCs/>
          <w:sz w:val="20"/>
        </w:rPr>
        <w:t xml:space="preserve"> auf dem </w:t>
      </w:r>
      <w:r w:rsidR="00170AC4">
        <w:rPr>
          <w:b/>
          <w:bCs/>
          <w:sz w:val="20"/>
        </w:rPr>
        <w:t>S</w:t>
      </w:r>
      <w:r w:rsidR="007022AE" w:rsidRPr="53D35D61">
        <w:rPr>
          <w:b/>
          <w:bCs/>
          <w:sz w:val="20"/>
        </w:rPr>
        <w:t xml:space="preserve">chulsekretariat </w:t>
      </w:r>
    </w:p>
    <w:p w14:paraId="23B18601" w14:textId="76869FFC" w:rsidR="002C739F" w:rsidRPr="00850032" w:rsidRDefault="002C739F" w:rsidP="005E54D4">
      <w:pPr>
        <w:tabs>
          <w:tab w:val="left" w:pos="1245"/>
        </w:tabs>
        <w:rPr>
          <w:b/>
          <w:sz w:val="20"/>
        </w:rPr>
      </w:pPr>
      <w:r w:rsidRPr="002C739F">
        <w:rPr>
          <w:sz w:val="20"/>
        </w:rPr>
        <w:t>Adresse</w:t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 w:rsidRPr="007022AE">
        <w:rPr>
          <w:b/>
          <w:sz w:val="20"/>
        </w:rPr>
        <w:t>der</w:t>
      </w:r>
      <w:r w:rsidR="007022AE">
        <w:rPr>
          <w:sz w:val="20"/>
        </w:rPr>
        <w:t xml:space="preserve"> </w:t>
      </w:r>
      <w:r w:rsidR="007022AE" w:rsidRPr="007022AE">
        <w:rPr>
          <w:b/>
          <w:sz w:val="20"/>
        </w:rPr>
        <w:t>Primarschule (</w:t>
      </w:r>
      <w:proofErr w:type="spellStart"/>
      <w:r w:rsidR="007022AE" w:rsidRPr="007022AE">
        <w:rPr>
          <w:b/>
          <w:sz w:val="20"/>
        </w:rPr>
        <w:t>Schulstrasse</w:t>
      </w:r>
      <w:proofErr w:type="spellEnd"/>
      <w:r w:rsidR="007022AE" w:rsidRPr="007022AE">
        <w:rPr>
          <w:b/>
          <w:sz w:val="20"/>
        </w:rPr>
        <w:t xml:space="preserve"> 37) abzugeben.</w:t>
      </w:r>
      <w:r w:rsidR="007022AE" w:rsidRPr="007022AE">
        <w:rPr>
          <w:b/>
          <w:sz w:val="20"/>
        </w:rPr>
        <w:tab/>
      </w:r>
    </w:p>
    <w:p w14:paraId="6C6E8F08" w14:textId="77777777" w:rsidR="002C739F" w:rsidRPr="002C739F" w:rsidRDefault="002C739F" w:rsidP="005E54D4">
      <w:pPr>
        <w:tabs>
          <w:tab w:val="left" w:pos="1245"/>
        </w:tabs>
        <w:rPr>
          <w:sz w:val="20"/>
        </w:rPr>
      </w:pPr>
    </w:p>
    <w:p w14:paraId="6872085C" w14:textId="77777777" w:rsidR="002C739F" w:rsidRDefault="002C739F" w:rsidP="002C739F">
      <w:pPr>
        <w:tabs>
          <w:tab w:val="left" w:pos="1245"/>
        </w:tabs>
        <w:rPr>
          <w:sz w:val="20"/>
        </w:rPr>
      </w:pPr>
      <w:r w:rsidRPr="002C739F">
        <w:rPr>
          <w:sz w:val="20"/>
        </w:rPr>
        <w:t>……………………………………….</w:t>
      </w:r>
    </w:p>
    <w:p w14:paraId="154EAE02" w14:textId="64DA266C" w:rsidR="002C739F" w:rsidRDefault="002C739F" w:rsidP="0044243A">
      <w:pPr>
        <w:tabs>
          <w:tab w:val="left" w:pos="1245"/>
        </w:tabs>
        <w:spacing w:line="276" w:lineRule="auto"/>
        <w:rPr>
          <w:sz w:val="20"/>
        </w:rPr>
      </w:pPr>
      <w:r>
        <w:rPr>
          <w:sz w:val="20"/>
        </w:rPr>
        <w:t>Telefon/Mobile</w:t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  <w:t>Die Platzzahl ist beschränkt (25</w:t>
      </w:r>
      <w:r w:rsidR="002C06C4">
        <w:rPr>
          <w:sz w:val="20"/>
        </w:rPr>
        <w:t xml:space="preserve"> </w:t>
      </w:r>
      <w:r w:rsidR="007022AE">
        <w:rPr>
          <w:sz w:val="20"/>
        </w:rPr>
        <w:t>Kinder</w:t>
      </w:r>
      <w:r w:rsidR="000C0F8E">
        <w:rPr>
          <w:sz w:val="20"/>
        </w:rPr>
        <w:t xml:space="preserve"> pro</w:t>
      </w:r>
      <w:r w:rsidR="007022AE">
        <w:rPr>
          <w:sz w:val="20"/>
        </w:rPr>
        <w:t xml:space="preserve"> Kurs)</w:t>
      </w:r>
      <w:r w:rsidR="0044243A">
        <w:rPr>
          <w:sz w:val="20"/>
        </w:rPr>
        <w:t xml:space="preserve"> </w:t>
      </w:r>
      <w:r w:rsidR="0044243A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7022AE">
        <w:rPr>
          <w:sz w:val="20"/>
        </w:rPr>
        <w:tab/>
      </w:r>
      <w:r w:rsidR="0044243A">
        <w:rPr>
          <w:sz w:val="20"/>
        </w:rPr>
        <w:tab/>
      </w:r>
      <w:r w:rsidR="0044243A">
        <w:rPr>
          <w:sz w:val="20"/>
        </w:rPr>
        <w:tab/>
      </w:r>
      <w:r w:rsidR="0044243A">
        <w:rPr>
          <w:sz w:val="20"/>
        </w:rPr>
        <w:tab/>
      </w:r>
      <w:r w:rsidR="007022AE">
        <w:rPr>
          <w:sz w:val="20"/>
        </w:rPr>
        <w:t>Berücksichtigung nach Reihenfolge der vollständigen</w:t>
      </w:r>
    </w:p>
    <w:p w14:paraId="06764D95" w14:textId="77777777" w:rsidR="002C739F" w:rsidRDefault="002C739F" w:rsidP="00EB19E9">
      <w:pPr>
        <w:tabs>
          <w:tab w:val="left" w:pos="1245"/>
        </w:tabs>
      </w:pPr>
      <w:r>
        <w:t>……………………………………….</w:t>
      </w:r>
      <w:r w:rsidR="007022AE">
        <w:tab/>
      </w:r>
      <w:r w:rsidR="007022AE" w:rsidRPr="007022AE">
        <w:rPr>
          <w:sz w:val="20"/>
        </w:rPr>
        <w:t>Anmeldung</w:t>
      </w:r>
      <w:r w:rsidR="007022AE">
        <w:rPr>
          <w:sz w:val="20"/>
        </w:rPr>
        <w:t>.</w:t>
      </w:r>
    </w:p>
    <w:p w14:paraId="09468D98" w14:textId="483B957A" w:rsidR="00733BAA" w:rsidRPr="002C739F" w:rsidRDefault="002C739F" w:rsidP="005E54D4">
      <w:pPr>
        <w:tabs>
          <w:tab w:val="left" w:pos="1245"/>
        </w:tabs>
        <w:rPr>
          <w:sz w:val="20"/>
        </w:rPr>
      </w:pPr>
      <w:r w:rsidRPr="63ED97C5">
        <w:rPr>
          <w:sz w:val="20"/>
        </w:rPr>
        <w:t>E-Mai</w:t>
      </w:r>
      <w:r w:rsidR="0FED7500" w:rsidRPr="63ED97C5">
        <w:rPr>
          <w:sz w:val="20"/>
        </w:rPr>
        <w:t>l</w:t>
      </w:r>
    </w:p>
    <w:sectPr w:rsidR="00733BAA" w:rsidRPr="002C739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624" w:right="851" w:bottom="425" w:left="1701" w:header="6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ACCCF" w14:textId="77777777" w:rsidR="00B96E12" w:rsidRDefault="00B96E12">
      <w:r>
        <w:separator/>
      </w:r>
    </w:p>
  </w:endnote>
  <w:endnote w:type="continuationSeparator" w:id="0">
    <w:p w14:paraId="76F7CC0E" w14:textId="77777777" w:rsidR="00B96E12" w:rsidRDefault="00B96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eva">
    <w:altName w:val="Geneva"/>
    <w:panose1 w:val="00000000000000000000"/>
    <w:charset w:val="00"/>
    <w:family w:val="swiss"/>
    <w:notTrueType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E788B" w14:textId="77777777" w:rsidR="0044243A" w:rsidRDefault="0044243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20C19" w14:textId="77777777" w:rsidR="0044243A" w:rsidRDefault="0044243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EFC77" w14:textId="77777777" w:rsidR="0044243A" w:rsidRDefault="0044243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914D4" w14:textId="77777777" w:rsidR="00B96E12" w:rsidRDefault="00B96E12">
      <w:r>
        <w:separator/>
      </w:r>
    </w:p>
  </w:footnote>
  <w:footnote w:type="continuationSeparator" w:id="0">
    <w:p w14:paraId="0B7C7126" w14:textId="77777777" w:rsidR="00B96E12" w:rsidRDefault="00B96E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7CDD5" w14:textId="77777777" w:rsidR="0044243A" w:rsidRDefault="00442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82171" w14:textId="77777777" w:rsidR="001177DD" w:rsidRDefault="005E54D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7728" behindDoc="0" locked="0" layoutInCell="1" allowOverlap="1" wp14:anchorId="18ECC91D" wp14:editId="4EEC2996">
          <wp:simplePos x="0" y="0"/>
          <wp:positionH relativeFrom="page">
            <wp:align>center</wp:align>
          </wp:positionH>
          <wp:positionV relativeFrom="paragraph">
            <wp:posOffset>490220</wp:posOffset>
          </wp:positionV>
          <wp:extent cx="448310" cy="457200"/>
          <wp:effectExtent l="0" t="0" r="8890" b="0"/>
          <wp:wrapNone/>
          <wp:docPr id="18" name="Bild 15" descr="Beschreibung: Macintosh HD:Users:oliverschwalm:Desktop:LOGO_J+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Beschreibung: Macintosh HD:Users:oliverschwalm:Desktop:LOGO_J+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58752" behindDoc="0" locked="0" layoutInCell="1" allowOverlap="1" wp14:anchorId="55044758" wp14:editId="2031CB5E">
          <wp:simplePos x="0" y="0"/>
          <wp:positionH relativeFrom="margin">
            <wp:align>right</wp:align>
          </wp:positionH>
          <wp:positionV relativeFrom="paragraph">
            <wp:posOffset>501650</wp:posOffset>
          </wp:positionV>
          <wp:extent cx="2381885" cy="461645"/>
          <wp:effectExtent l="0" t="0" r="0" b="0"/>
          <wp:wrapNone/>
          <wp:docPr id="15" name="Bild 16" descr="Beschreibung: Macintosh HD:Users:oliverschwalm:Desktop:Logo_VGD_GFO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 descr="Beschreibung: Macintosh HD:Users:oliverschwalm:Desktop:Logo_VGD_GFÖ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56704" behindDoc="0" locked="0" layoutInCell="1" allowOverlap="1" wp14:anchorId="3153AB2B" wp14:editId="71DA582D">
          <wp:simplePos x="0" y="0"/>
          <wp:positionH relativeFrom="column">
            <wp:posOffset>1371600</wp:posOffset>
          </wp:positionH>
          <wp:positionV relativeFrom="paragraph">
            <wp:posOffset>427990</wp:posOffset>
          </wp:positionV>
          <wp:extent cx="533400" cy="526415"/>
          <wp:effectExtent l="0" t="0" r="0" b="6985"/>
          <wp:wrapNone/>
          <wp:docPr id="17" name="Bild 19" descr="Beschreibung: Macintosh HD:Users:oliverschwalm:Desktop:LOGO_Sporta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 descr="Beschreibung: Macintosh HD:Users:oliverschwalm:Desktop:LOGO_Sportam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D8E" w:rsidRPr="00733612">
      <w:rPr>
        <w:rFonts w:ascii="Arial" w:hAnsi="Arial"/>
        <w:b/>
        <w:noProof/>
        <w:sz w:val="20"/>
        <w:lang w:val="de-CH" w:eastAsia="de-CH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075A218" wp14:editId="1BD8545A">
              <wp:simplePos x="0" y="0"/>
              <wp:positionH relativeFrom="column">
                <wp:posOffset>0</wp:posOffset>
              </wp:positionH>
              <wp:positionV relativeFrom="paragraph">
                <wp:posOffset>1018540</wp:posOffset>
              </wp:positionV>
              <wp:extent cx="5934075" cy="0"/>
              <wp:effectExtent l="0" t="0" r="28575" b="19050"/>
              <wp:wrapNone/>
              <wp:docPr id="2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67D68C8D">
            <v:line id="Line 6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weight=".5pt" from="0,80.2pt" to="467.25pt,80.2pt" w14:anchorId="25857A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M0FAIAACk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"/>
          </w:pict>
        </mc:Fallback>
      </mc:AlternateContent>
    </w:r>
    <w:r w:rsidR="00E76D7B">
      <w:rPr>
        <w:noProof/>
      </w:rPr>
      <w:pict w14:anchorId="5528C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7.8pt;margin-top:0;width:91.5pt;height:85.05pt;z-index:-251656704;mso-wrap-edited:f;mso-width-percent:0;mso-height-percent:0;mso-position-horizontal-relative:text;mso-position-vertical-relative:text;mso-width-percent:0;mso-height-percent:0">
          <v:imagedata r:id="rId4" o:title="PSB_Logo_RGB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B6CC1" w14:textId="77777777" w:rsidR="0044243A" w:rsidRDefault="00442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133B"/>
    <w:multiLevelType w:val="hybridMultilevel"/>
    <w:tmpl w:val="DD70BE26"/>
    <w:lvl w:ilvl="0" w:tplc="6132582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B3A91"/>
    <w:multiLevelType w:val="hybridMultilevel"/>
    <w:tmpl w:val="3C7EFA66"/>
    <w:lvl w:ilvl="0" w:tplc="838C1328">
      <w:start w:val="415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134A9"/>
    <w:multiLevelType w:val="hybridMultilevel"/>
    <w:tmpl w:val="9D786BA6"/>
    <w:lvl w:ilvl="0" w:tplc="B71AD01E">
      <w:start w:val="4410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5D"/>
    <w:rsid w:val="00026A15"/>
    <w:rsid w:val="00094812"/>
    <w:rsid w:val="000C0F8E"/>
    <w:rsid w:val="000C4AD5"/>
    <w:rsid w:val="000F6FF6"/>
    <w:rsid w:val="00111D8E"/>
    <w:rsid w:val="001177DD"/>
    <w:rsid w:val="00170AC4"/>
    <w:rsid w:val="001816E6"/>
    <w:rsid w:val="001B32B7"/>
    <w:rsid w:val="001C7B4F"/>
    <w:rsid w:val="001D00E3"/>
    <w:rsid w:val="001D4ECE"/>
    <w:rsid w:val="0020682A"/>
    <w:rsid w:val="00212578"/>
    <w:rsid w:val="00230613"/>
    <w:rsid w:val="002C06C4"/>
    <w:rsid w:val="002C739F"/>
    <w:rsid w:val="003562FA"/>
    <w:rsid w:val="003673DD"/>
    <w:rsid w:val="003875B2"/>
    <w:rsid w:val="00387B3C"/>
    <w:rsid w:val="00390ED1"/>
    <w:rsid w:val="004010F9"/>
    <w:rsid w:val="0040502B"/>
    <w:rsid w:val="00420772"/>
    <w:rsid w:val="0044243A"/>
    <w:rsid w:val="004969E0"/>
    <w:rsid w:val="004D275B"/>
    <w:rsid w:val="004E3AA4"/>
    <w:rsid w:val="004E543E"/>
    <w:rsid w:val="004F7A5D"/>
    <w:rsid w:val="00503B81"/>
    <w:rsid w:val="00522A89"/>
    <w:rsid w:val="005379AB"/>
    <w:rsid w:val="005B2ACB"/>
    <w:rsid w:val="005E54D4"/>
    <w:rsid w:val="00611EA4"/>
    <w:rsid w:val="00636103"/>
    <w:rsid w:val="00695843"/>
    <w:rsid w:val="006B1C01"/>
    <w:rsid w:val="006B26FA"/>
    <w:rsid w:val="007022AE"/>
    <w:rsid w:val="00733612"/>
    <w:rsid w:val="00733BAA"/>
    <w:rsid w:val="007645F6"/>
    <w:rsid w:val="00783B5D"/>
    <w:rsid w:val="00797C76"/>
    <w:rsid w:val="007B0F0A"/>
    <w:rsid w:val="007C3D4A"/>
    <w:rsid w:val="007E315D"/>
    <w:rsid w:val="00850032"/>
    <w:rsid w:val="009254F5"/>
    <w:rsid w:val="009321E5"/>
    <w:rsid w:val="009B30D5"/>
    <w:rsid w:val="00A11E01"/>
    <w:rsid w:val="00A15B63"/>
    <w:rsid w:val="00A2158C"/>
    <w:rsid w:val="00A35FEF"/>
    <w:rsid w:val="00A74776"/>
    <w:rsid w:val="00AF7031"/>
    <w:rsid w:val="00B022C1"/>
    <w:rsid w:val="00B22AE6"/>
    <w:rsid w:val="00B85C72"/>
    <w:rsid w:val="00B87D6B"/>
    <w:rsid w:val="00B96E12"/>
    <w:rsid w:val="00BA417C"/>
    <w:rsid w:val="00C65D80"/>
    <w:rsid w:val="00CC430F"/>
    <w:rsid w:val="00CE41D5"/>
    <w:rsid w:val="00D229E6"/>
    <w:rsid w:val="00D5379C"/>
    <w:rsid w:val="00D64573"/>
    <w:rsid w:val="00D7094B"/>
    <w:rsid w:val="00E027AC"/>
    <w:rsid w:val="00E359FC"/>
    <w:rsid w:val="00E42A39"/>
    <w:rsid w:val="00E76D7B"/>
    <w:rsid w:val="00E85493"/>
    <w:rsid w:val="00EB19E9"/>
    <w:rsid w:val="00EB38EB"/>
    <w:rsid w:val="00F21CB3"/>
    <w:rsid w:val="00F346FE"/>
    <w:rsid w:val="00F5361A"/>
    <w:rsid w:val="00FD10D2"/>
    <w:rsid w:val="0FED7500"/>
    <w:rsid w:val="1A0A7B7D"/>
    <w:rsid w:val="3FD7A44D"/>
    <w:rsid w:val="53D35D61"/>
    <w:rsid w:val="5A6628C4"/>
    <w:rsid w:val="63ED97C5"/>
    <w:rsid w:val="7042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0214077C"/>
  <w15:docId w15:val="{93AF03FA-108F-4DD9-9A2E-2F227624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Helvetica" w:hAnsi="Helvetica"/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Geneva" w:hAnsi="Genev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semiHidden/>
    <w:rsid w:val="00797C7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645F6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1177DD"/>
    <w:rPr>
      <w:rFonts w:ascii="Helvetica" w:hAnsi="Helvetica"/>
      <w:sz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E359FC"/>
    <w:rPr>
      <w:rFonts w:ascii="Helvetica" w:hAnsi="Helvetica"/>
      <w:sz w:val="24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65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ian.wagner@stud.unibas.ch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E62A2B77ABA34DADE09385E821E0DA" ma:contentTypeVersion="2" ma:contentTypeDescription="Ein neues Dokument erstellen." ma:contentTypeScope="" ma:versionID="9ab3a7e9d908c51600d0d126e89dd29b">
  <xsd:schema xmlns:xsd="http://www.w3.org/2001/XMLSchema" xmlns:xs="http://www.w3.org/2001/XMLSchema" xmlns:p="http://schemas.microsoft.com/office/2006/metadata/properties" xmlns:ns2="aa2c4a00-923e-4498-82b5-25b75e12e1c6" targetNamespace="http://schemas.microsoft.com/office/2006/metadata/properties" ma:root="true" ma:fieldsID="2434bdd8dda13c71abde312d8cce222b" ns2:_="">
    <xsd:import namespace="aa2c4a00-923e-4498-82b5-25b75e12e1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c4a00-923e-4498-82b5-25b75e12e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776B7-15DA-4998-BC1F-53972796A5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A67657-1259-4C34-A717-6A4860700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c4a00-923e-4498-82b5-25b75e12e1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4D4448-D06C-4954-868C-0E22680A904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a2c4a00-923e-4498-82b5-25b75e12e1c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CC11B6F-110B-4AA1-B192-528E50CC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BFED7F46.dotm</Template>
  <TotalTime>0</TotalTime>
  <Pages>1</Pages>
  <Words>151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Briefköpfe Schule Birsfelden</vt:lpstr>
    </vt:vector>
  </TitlesOfParts>
  <Company>officinæ francesco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Briefköpfe Schule Birsfelden</dc:title>
  <dc:subject>Briefkopf Schulleitung Primar</dc:subject>
  <dc:creator>Stefan Büchler</dc:creator>
  <cp:lastModifiedBy>Isabelle Aerni</cp:lastModifiedBy>
  <cp:revision>3</cp:revision>
  <cp:lastPrinted>2021-09-14T13:04:00Z</cp:lastPrinted>
  <dcterms:created xsi:type="dcterms:W3CDTF">2021-09-14T12:50:00Z</dcterms:created>
  <dcterms:modified xsi:type="dcterms:W3CDTF">2021-09-14T13:07:00Z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0x010100F3E62A2B77ABA34DADE09385E821E0DA</vt:lpwstr>
  </property>
</Properties>
</file>